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765" w:rsidRPr="00A91765" w:rsidRDefault="00075237" w:rsidP="00392925">
      <w:pPr>
        <w:suppressAutoHyphens/>
        <w:spacing w:before="120"/>
        <w:jc w:val="center"/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</w:pPr>
      <w:r>
        <w:rPr>
          <w:rFonts w:ascii="Times New Roman" w:eastAsia="PMingLiU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-260350</wp:posOffset>
            </wp:positionV>
            <wp:extent cx="10525125" cy="7486015"/>
            <wp:effectExtent l="19050" t="0" r="9525" b="0"/>
            <wp:wrapThrough wrapText="bothSides">
              <wp:wrapPolygon edited="0">
                <wp:start x="-39" y="0"/>
                <wp:lineTo x="-39" y="21547"/>
                <wp:lineTo x="21620" y="21547"/>
                <wp:lineTo x="21620" y="0"/>
                <wp:lineTo x="-39" y="0"/>
              </wp:wrapPolygon>
            </wp:wrapThrough>
            <wp:docPr id="1" name="Рисунок 1" descr="D:\Desktop\сканы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ы\img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765" w:rsidRPr="00F20558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>2</w:t>
      </w:r>
      <w:r w:rsidR="00540819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>023-2024</w:t>
      </w:r>
      <w:r w:rsidR="00A91765" w:rsidRPr="00F20558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 xml:space="preserve"> </w:t>
      </w:r>
      <w:r w:rsidR="00442149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 xml:space="preserve">оқу жылына арналған </w:t>
      </w:r>
      <w:r w:rsidR="00732AFE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>ортаңғы</w:t>
      </w:r>
      <w:r w:rsidR="00851982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 xml:space="preserve"> «Көгершін »</w:t>
      </w:r>
      <w:r w:rsidR="00A91765" w:rsidRPr="00A91765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>тобының музыка ұйымдастырылғ</w:t>
      </w:r>
      <w:r w:rsidR="00732AFE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 xml:space="preserve">ан оқу  қызметінің </w:t>
      </w:r>
      <w:r w:rsidR="00732AFE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lastRenderedPageBreak/>
        <w:t xml:space="preserve">перспективалық </w:t>
      </w:r>
      <w:r w:rsidR="00A91765" w:rsidRPr="00A91765">
        <w:rPr>
          <w:rFonts w:ascii="Times New Roman" w:eastAsia="PMingLiU" w:hAnsi="Times New Roman" w:cs="Times New Roman"/>
          <w:b/>
          <w:sz w:val="28"/>
          <w:szCs w:val="28"/>
          <w:lang w:val="kk-KZ" w:eastAsia="ar-SA"/>
        </w:rPr>
        <w:t xml:space="preserve"> жоспары</w:t>
      </w:r>
    </w:p>
    <w:tbl>
      <w:tblPr>
        <w:tblStyle w:val="11"/>
        <w:tblW w:w="16160" w:type="dxa"/>
        <w:tblInd w:w="-1026" w:type="dxa"/>
        <w:tblLayout w:type="fixed"/>
        <w:tblLook w:val="04E0"/>
      </w:tblPr>
      <w:tblGrid>
        <w:gridCol w:w="567"/>
        <w:gridCol w:w="455"/>
        <w:gridCol w:w="850"/>
        <w:gridCol w:w="1843"/>
        <w:gridCol w:w="3119"/>
        <w:gridCol w:w="4819"/>
        <w:gridCol w:w="1560"/>
        <w:gridCol w:w="1248"/>
        <w:gridCol w:w="1699"/>
      </w:tblGrid>
      <w:tr w:rsidR="00A91765" w:rsidRPr="00A91765" w:rsidTr="00851982">
        <w:trPr>
          <w:trHeight w:val="6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ind w:right="-108"/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№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91765" w:rsidRPr="001834B8" w:rsidRDefault="00A91765" w:rsidP="00A91765">
            <w:pPr>
              <w:ind w:left="113" w:right="113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623D05" w:rsidP="00A91765">
            <w:pPr>
              <w:ind w:right="113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Айлық тақ</w:t>
            </w:r>
            <w:r w:rsid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ind w:right="113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Апталық тақырыптар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765" w:rsidRPr="001834B8" w:rsidRDefault="00A91765" w:rsidP="00A91765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Мақсаты:</w:t>
            </w:r>
          </w:p>
          <w:p w:rsidR="00A91765" w:rsidRPr="001834B8" w:rsidRDefault="00A91765" w:rsidP="00A91765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Репертуары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Көрнекілігі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Дидактикалық ойын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1834B8" w:rsidRDefault="00A91765" w:rsidP="00A91765">
            <w:pPr>
              <w:ind w:right="-110" w:hanging="108"/>
              <w:jc w:val="center"/>
              <w:rPr>
                <w:rFonts w:ascii="Times New Roman" w:hAnsi="Times New Roman"/>
                <w:b/>
                <w:sz w:val="20"/>
                <w:szCs w:val="18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18"/>
                <w:lang w:val="kk-KZ"/>
              </w:rPr>
              <w:t>ҰОҚ саны</w:t>
            </w:r>
          </w:p>
        </w:tc>
      </w:tr>
      <w:tr w:rsidR="00623D05" w:rsidRPr="00A91765" w:rsidTr="00851982">
        <w:trPr>
          <w:cantSplit/>
          <w:trHeight w:val="18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numPr>
                <w:ilvl w:val="0"/>
                <w:numId w:val="1"/>
              </w:numPr>
              <w:ind w:right="-108"/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1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 xml:space="preserve">            Қыркүйек</w:t>
            </w:r>
          </w:p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23D05" w:rsidRPr="001834B8" w:rsidRDefault="00623D05" w:rsidP="00623D05">
            <w:pPr>
              <w:ind w:left="113" w:right="113"/>
              <w:rPr>
                <w:rFonts w:ascii="Times New Roman" w:hAnsi="Times New Roman"/>
                <w:b/>
                <w:lang w:val="kk-KZ"/>
              </w:rPr>
            </w:pP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«Балабақша»</w:t>
            </w: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623D05" w:rsidRPr="001834B8" w:rsidRDefault="00623D05" w:rsidP="00623D05">
            <w:pPr>
              <w:ind w:left="113" w:right="113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«Менің балабақшам</w:t>
            </w:r>
          </w:p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BC6C64" w:rsidRPr="001834B8" w:rsidRDefault="00BC6C64" w:rsidP="00BC6C64">
            <w:pPr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1834B8">
              <w:rPr>
                <w:rFonts w:ascii="Times New Roman" w:hAnsi="Times New Roman"/>
                <w:lang w:val="kk-KZ"/>
              </w:rPr>
              <w:t xml:space="preserve">  Балабақшаға сүйіспеншілігін арттыру. Ән арқылы қуана білуге үйрету. Әнді көңілді, ынталы жеткізе білуге дағдыландыру</w:t>
            </w:r>
          </w:p>
          <w:p w:rsidR="00623D05" w:rsidRPr="001834B8" w:rsidRDefault="00623D05" w:rsidP="00BC6C64">
            <w:pPr>
              <w:rPr>
                <w:rFonts w:ascii="Times New Roman" w:hAnsi="Times New Roman"/>
                <w:highlight w:val="yellow"/>
                <w:lang w:val="kk-KZ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6C64" w:rsidRPr="001834B8" w:rsidRDefault="00BC6C64" w:rsidP="00BC6C64">
            <w:pPr>
              <w:rPr>
                <w:rFonts w:ascii="Times New Roman" w:hAnsi="Times New Roman"/>
                <w:b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Әуенді ырғақты қимыл: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«Қосарланып билеу»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литва халық әні.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 xml:space="preserve"> </w:t>
            </w: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 xml:space="preserve">Музыка тыңдау: 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«Балабақшам»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С.Шынымов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: «Біздің балабақшамыз»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сөзі:Т.Молдағалиев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b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 xml:space="preserve">Ойын ойнау: </w:t>
            </w:r>
          </w:p>
          <w:p w:rsidR="00623D05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«Өз орныңды тап!»  Қимылды ойын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23D05" w:rsidRPr="001834B8" w:rsidRDefault="00623D05" w:rsidP="007B3CF9">
            <w:pPr>
              <w:rPr>
                <w:rFonts w:ascii="Times New Roman" w:hAnsi="Times New Roman"/>
                <w:iCs/>
                <w:highlight w:val="yellow"/>
                <w:lang w:val="kk-KZ"/>
              </w:rPr>
            </w:pPr>
            <w:r w:rsidRPr="001834B8">
              <w:rPr>
                <w:rFonts w:ascii="Times New Roman" w:hAnsi="Times New Roman"/>
                <w:iCs/>
                <w:lang w:val="kk-KZ"/>
              </w:rPr>
              <w:t>Балабақша өмірі туралы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iCs/>
                <w:highlight w:val="yellow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«Өз түсіңді тап»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1</w:t>
            </w:r>
          </w:p>
        </w:tc>
      </w:tr>
      <w:tr w:rsidR="00623D05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623D0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2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D05" w:rsidRPr="001834B8" w:rsidRDefault="00623D05" w:rsidP="00623D05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D05" w:rsidRPr="001834B8" w:rsidRDefault="00623D05" w:rsidP="00A91765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«Менің достарым»</w:t>
            </w:r>
          </w:p>
        </w:tc>
        <w:tc>
          <w:tcPr>
            <w:tcW w:w="3119" w:type="dxa"/>
            <w:hideMark/>
          </w:tcPr>
          <w:p w:rsidR="00623D05" w:rsidRPr="001834B8" w:rsidRDefault="00BC6C64" w:rsidP="00623D05">
            <w:pPr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1834B8">
              <w:rPr>
                <w:rFonts w:ascii="Times New Roman" w:hAnsi="Times New Roman"/>
                <w:lang w:val="kk-KZ"/>
              </w:rPr>
              <w:t xml:space="preserve">  Достыққа, бір-лікке, татулыққа шақыру. Көңілді әуен арқылы көңіл-күйлерін көтеру. Әуенге ілесе би қимылдарын жасау дағдыларын үйрету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BC6C64" w:rsidRPr="001834B8" w:rsidRDefault="00623D05" w:rsidP="00BC6C64">
            <w:pPr>
              <w:rPr>
                <w:rFonts w:ascii="Times New Roman" w:hAnsi="Times New Roman"/>
                <w:b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 xml:space="preserve"> </w:t>
            </w:r>
            <w:r w:rsidR="00BC6C64"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 xml:space="preserve">Әуенді ырғақты қимыл:  </w:t>
            </w:r>
            <w:r w:rsidR="00BC6C64" w:rsidRPr="001834B8">
              <w:rPr>
                <w:rFonts w:ascii="Times New Roman" w:hAnsi="Times New Roman"/>
                <w:sz w:val="24"/>
                <w:szCs w:val="20"/>
                <w:lang w:val="kk-KZ"/>
              </w:rPr>
              <w:t>«Серуендейміз, билейміз» А.Тоқсанбаев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Музыка тыңдау: «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Настоящий друг» В.Шаинский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: «Тату доспыз бәріміз» Е.Меңдешов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b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 xml:space="preserve">Ойын ойнау: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 xml:space="preserve">«Ән салған кім?»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А. Райымқұлова</w:t>
            </w:r>
          </w:p>
          <w:p w:rsidR="00623D05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Музыкалық –дидактикалық ойын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23D05" w:rsidRPr="001834B8" w:rsidRDefault="00623D05" w:rsidP="00623D05">
            <w:pPr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Туған өлке туралы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«Сиқырлы дорба»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623D05">
            <w:pPr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2</w:t>
            </w:r>
          </w:p>
        </w:tc>
      </w:tr>
      <w:tr w:rsidR="00623D05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834B8">
              <w:rPr>
                <w:rFonts w:ascii="Times New Roman" w:hAnsi="Times New Roman"/>
                <w:b/>
                <w:lang w:val="en-US"/>
              </w:rPr>
              <w:t>3-4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D05" w:rsidRPr="001834B8" w:rsidRDefault="00623D05" w:rsidP="007B3CF9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3D05" w:rsidRPr="001834B8" w:rsidRDefault="00623D05" w:rsidP="00A91765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«Менің сүйікті ойыншықтарым»</w:t>
            </w:r>
          </w:p>
        </w:tc>
        <w:tc>
          <w:tcPr>
            <w:tcW w:w="3119" w:type="dxa"/>
            <w:hideMark/>
          </w:tcPr>
          <w:p w:rsidR="00BC6C64" w:rsidRPr="001834B8" w:rsidRDefault="00BC6C64" w:rsidP="00BC6C64">
            <w:pPr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1834B8">
              <w:rPr>
                <w:rFonts w:ascii="Times New Roman" w:hAnsi="Times New Roman"/>
                <w:lang w:val="kk-KZ"/>
              </w:rPr>
              <w:t xml:space="preserve">  Жоғары, төмен дыбыстарды ажырату. Би элементтерін музыканың бояуымен сезініп жасау. Ойыншықтарды жинақы ұстауға, достарымен бірігіп ойнауға тәрбиелеу.</w:t>
            </w:r>
          </w:p>
          <w:p w:rsidR="00623D05" w:rsidRPr="001834B8" w:rsidRDefault="00623D05" w:rsidP="007B3CF9">
            <w:pPr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Әуенді ырғақты қимылдар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: «Қуыршақпен би»«Бөбегім»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Ғ.Дауылбаева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 xml:space="preserve"> </w:t>
            </w: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 xml:space="preserve">Музыка тыңдау: 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«Кір қуыршақ» И.Нүсіпбаев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: ««Тату доспыз бәріміз» Е.Меңдешов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4"/>
                <w:szCs w:val="20"/>
                <w:lang w:val="kk-KZ"/>
              </w:rPr>
              <w:t>Ойын ойнау: «</w:t>
            </w:r>
            <w:r w:rsidRPr="001834B8">
              <w:rPr>
                <w:rFonts w:ascii="Times New Roman" w:hAnsi="Times New Roman"/>
                <w:sz w:val="24"/>
                <w:szCs w:val="20"/>
                <w:lang w:val="kk-KZ"/>
              </w:rPr>
              <w:t>Үлкен, кіші қоңыраулар» дидактикалық ойын</w:t>
            </w:r>
          </w:p>
          <w:p w:rsidR="00623D05" w:rsidRPr="001834B8" w:rsidRDefault="00623D05" w:rsidP="00623D05">
            <w:pPr>
              <w:rPr>
                <w:rFonts w:ascii="Times New Roman" w:hAnsi="Times New Roman"/>
                <w:sz w:val="24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23D05" w:rsidRPr="001834B8" w:rsidRDefault="00623D05" w:rsidP="007B3CF9">
            <w:pPr>
              <w:jc w:val="both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Сылдырмақтар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623D05" w:rsidRPr="001834B8" w:rsidRDefault="00623D05" w:rsidP="007B3CF9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«Допқа кім тез жетеді?»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7B3CF9">
            <w:pPr>
              <w:rPr>
                <w:rFonts w:ascii="Times New Roman" w:hAnsi="Times New Roman"/>
                <w:b/>
                <w:color w:val="FF0000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1</w:t>
            </w:r>
          </w:p>
        </w:tc>
      </w:tr>
      <w:tr w:rsidR="00623D05" w:rsidRPr="00A91765" w:rsidTr="001834B8">
        <w:trPr>
          <w:cantSplit/>
          <w:trHeight w:val="15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3D05" w:rsidRPr="001834B8" w:rsidRDefault="00623D05" w:rsidP="00623D0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834B8">
              <w:rPr>
                <w:rFonts w:ascii="Times New Roman" w:hAnsi="Times New Roman"/>
                <w:b/>
                <w:lang w:val="en-US"/>
              </w:rPr>
              <w:lastRenderedPageBreak/>
              <w:t>5-6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3D05" w:rsidRPr="001834B8" w:rsidRDefault="00623D05" w:rsidP="00623D05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«Жихаздар»</w:t>
            </w:r>
          </w:p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  <w:hideMark/>
          </w:tcPr>
          <w:p w:rsidR="00851982" w:rsidRPr="001834B8" w:rsidRDefault="00BC6C64" w:rsidP="001834B8">
            <w:pPr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1834B8">
              <w:rPr>
                <w:rFonts w:ascii="Times New Roman" w:hAnsi="Times New Roman"/>
                <w:lang w:val="kk-KZ"/>
              </w:rPr>
              <w:t>Ғажайып сандықта сақталған ұлттық бұйымдар арқылы ұлттық музыка мұрасымен таныстыру,  ұлттық сазбен сусындандыру. қалыптастыру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Әуенді ырғақты қимыл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: «Жайдарман» Халық әні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Музыка тыңдау: 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«Айжан қыз» Қазақ халық күйі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«Домбыра сазы» И.Нүсіпбаев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Ойын ойнау: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«Асатаяқ қағамыз»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Музыкалық дидактикалық ойын</w:t>
            </w:r>
          </w:p>
          <w:p w:rsidR="00623D05" w:rsidRPr="001834B8" w:rsidRDefault="00623D05" w:rsidP="00623D05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23D05" w:rsidRPr="001834B8" w:rsidRDefault="00623D05" w:rsidP="00623D05">
            <w:pPr>
              <w:jc w:val="both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Ойыншықтар: орман көрінісі, аю, қоян, түлкі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623D05" w:rsidRPr="001834B8" w:rsidRDefault="00623D05" w:rsidP="00623D05">
            <w:pPr>
              <w:jc w:val="center"/>
              <w:rPr>
                <w:rFonts w:ascii="Times New Roman" w:hAnsi="Times New Roman"/>
                <w:lang w:val="kk-KZ"/>
              </w:rPr>
            </w:pPr>
            <w:r w:rsidRPr="001834B8">
              <w:rPr>
                <w:rFonts w:ascii="Times New Roman" w:hAnsi="Times New Roman"/>
                <w:lang w:val="kk-KZ"/>
              </w:rPr>
              <w:t>«Қояндар мен қу түлкі»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D05" w:rsidRPr="001834B8" w:rsidRDefault="00623D05" w:rsidP="00623D05">
            <w:pPr>
              <w:rPr>
                <w:rFonts w:ascii="Times New Roman" w:hAnsi="Times New Roman"/>
                <w:b/>
                <w:lang w:val="kk-KZ"/>
              </w:rPr>
            </w:pPr>
            <w:r w:rsidRPr="001834B8">
              <w:rPr>
                <w:rFonts w:ascii="Times New Roman" w:hAnsi="Times New Roman"/>
                <w:b/>
                <w:lang w:val="kk-KZ"/>
              </w:rPr>
              <w:t>2</w:t>
            </w: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  <w:p w:rsidR="00623D05" w:rsidRPr="001834B8" w:rsidRDefault="00623D05" w:rsidP="00623D05">
            <w:pPr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F20558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20558" w:rsidRPr="00A91765" w:rsidRDefault="00F20558" w:rsidP="00F2055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F20558" w:rsidRPr="00A91765" w:rsidRDefault="00F20558" w:rsidP="00F2055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 Менің отбасым»</w:t>
            </w:r>
          </w:p>
          <w:p w:rsidR="00F20558" w:rsidRPr="00A91765" w:rsidRDefault="00F20558" w:rsidP="00F2055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58" w:rsidRPr="00851982" w:rsidRDefault="00BC6C64" w:rsidP="00F2055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>«Менің отбасым</w:t>
            </w:r>
            <w:r w:rsidR="00F20558" w:rsidRPr="00851982">
              <w:rPr>
                <w:rFonts w:ascii="Times New Roman" w:hAnsi="Times New Roman"/>
                <w:b/>
                <w:lang w:val="kk-KZ"/>
              </w:rPr>
              <w:t>»</w:t>
            </w:r>
          </w:p>
          <w:p w:rsidR="00F20558" w:rsidRPr="00851982" w:rsidRDefault="00F20558" w:rsidP="00F20558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  <w:hideMark/>
          </w:tcPr>
          <w:p w:rsidR="00BC6C64" w:rsidRPr="00851982" w:rsidRDefault="00BC6C64" w:rsidP="00BC6C64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 xml:space="preserve">Мақсаты:  </w:t>
            </w:r>
            <w:r w:rsidRPr="00851982">
              <w:rPr>
                <w:rFonts w:ascii="Times New Roman" w:hAnsi="Times New Roman"/>
                <w:lang w:val="kk-KZ"/>
              </w:rPr>
              <w:t>Туыстарына деген сезімін әнмен жеткізуге баулу. Отбасы, ата-ана туралы әңгімелерін еркін жеткі-зуге мүмкіншілік жасау. Әнді таза дауыспен айтуға үйрету.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Әуенді ырғақты қимыл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«Кеселермен би»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«Кең жайлау» А.Еңсепов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Музыка тыңдау: 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««Жақсы көрем» Ғ.Дауылбаева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«Ата-ананы тыңдаймыз» Б.Бейсенова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Ойын ойнау: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«Киіз үйлер»</w:t>
            </w: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Музыкалық қимылды ойын</w:t>
            </w:r>
          </w:p>
          <w:p w:rsidR="00F20558" w:rsidRPr="001834B8" w:rsidRDefault="00F20558" w:rsidP="00F20558">
            <w:pPr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20558" w:rsidRPr="00851982" w:rsidRDefault="00F20558" w:rsidP="00F20558">
            <w:pPr>
              <w:jc w:val="both"/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Әже мен бала бейнеленген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«Біз көмекке жарайық»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b/>
                <w:lang w:val="en-US"/>
              </w:rPr>
            </w:pPr>
            <w:r w:rsidRPr="00851982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F20558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0558" w:rsidRPr="00A91765" w:rsidRDefault="00F20558" w:rsidP="00F205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58" w:rsidRPr="00851982" w:rsidRDefault="00F20558" w:rsidP="00F2055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>Менің көшем</w:t>
            </w:r>
          </w:p>
          <w:p w:rsidR="00F20558" w:rsidRPr="00851982" w:rsidRDefault="00F20558" w:rsidP="00F20558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BC6C64" w:rsidRPr="00851982" w:rsidRDefault="00BC6C64" w:rsidP="00BC6C64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 xml:space="preserve">Мақсаты:  </w:t>
            </w:r>
            <w:r w:rsidRPr="00851982">
              <w:rPr>
                <w:rFonts w:ascii="Times New Roman" w:hAnsi="Times New Roman"/>
                <w:lang w:val="kk-KZ"/>
              </w:rPr>
              <w:t>Көшеде жүру ережесін сақтау, қауіпсіздікке баулу. Әннің сергек, ширақ, сабырлы сипатын және түстерді ажырата білу.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Әуенді ырғақты қимыл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«Марш» Ю.Энтин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Музыка тыңдау: 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«Бағдаршам» Қ.Қайым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 «Күз тамаша!» С.Шынымов </w:t>
            </w:r>
          </w:p>
          <w:p w:rsidR="00F20558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Ойын ойнау: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«Светофор-айрықшам» Ю.Чичков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 xml:space="preserve">Аула көрінісі, үйшік алдында күшік,  ойыншық үй 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 xml:space="preserve">«Не қалай дыбыстайды?», 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«Анасын тап».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b/>
              </w:rPr>
            </w:pPr>
            <w:r w:rsidRPr="00851982">
              <w:rPr>
                <w:rFonts w:ascii="Times New Roman" w:hAnsi="Times New Roman"/>
                <w:b/>
              </w:rPr>
              <w:t>2</w:t>
            </w:r>
          </w:p>
        </w:tc>
      </w:tr>
      <w:tr w:rsidR="00F20558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9-10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0558" w:rsidRPr="00A91765" w:rsidRDefault="00F20558" w:rsidP="00F205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0558" w:rsidRPr="00A91765" w:rsidRDefault="00F20558" w:rsidP="00F205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58" w:rsidRPr="00851982" w:rsidRDefault="00F20558" w:rsidP="00F20558">
            <w:pPr>
              <w:rPr>
                <w:rFonts w:ascii="Times New Roman" w:hAnsi="Times New Roman"/>
                <w:b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>Қауіпсіздік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BC6C64" w:rsidRPr="00851982" w:rsidRDefault="00BC6C64" w:rsidP="00BC6C64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 xml:space="preserve">Мақсаты:  </w:t>
            </w:r>
            <w:r w:rsidRPr="00851982">
              <w:rPr>
                <w:rFonts w:ascii="Times New Roman" w:hAnsi="Times New Roman"/>
                <w:lang w:val="kk-KZ"/>
              </w:rPr>
              <w:t>Үйдегі және көшедегі қпуіпсіздікке үйрету. Музыкалық ырғақты қимылдарды орындауда жеңіл секірулер, жұптаса билеу дағдыларын қалыптастыру.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Әуенді ырғақты қимыл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«Полька Янка» Беларус халық әуені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Музыка тыңдау: 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«Бағдаршам» Қ.Қайым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: «Күзгі жапырақтар» П.Шайжанова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Ойын ойнау: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«Күн суытты далада» А.Айтуова</w:t>
            </w:r>
          </w:p>
          <w:p w:rsidR="00F20558" w:rsidRPr="001834B8" w:rsidRDefault="00F20558" w:rsidP="00F20558">
            <w:pPr>
              <w:tabs>
                <w:tab w:val="left" w:pos="5529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Велосипед , бағдаршам макеті, ойын құралдары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F20558" w:rsidRPr="00851982" w:rsidRDefault="00F20558" w:rsidP="00F20558">
            <w:pPr>
              <w:jc w:val="center"/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«Бағдаршамның қай көзі?»</w:t>
            </w:r>
          </w:p>
          <w:p w:rsidR="00F20558" w:rsidRPr="00851982" w:rsidRDefault="00F20558" w:rsidP="00F20558">
            <w:pPr>
              <w:jc w:val="center"/>
              <w:rPr>
                <w:rFonts w:ascii="Times New Roman" w:hAnsi="Times New Roman"/>
                <w:lang w:val="kk-KZ"/>
              </w:rPr>
            </w:pPr>
            <w:r w:rsidRPr="00851982">
              <w:rPr>
                <w:rFonts w:ascii="Times New Roman" w:hAnsi="Times New Roman"/>
                <w:lang w:val="kk-KZ"/>
              </w:rPr>
              <w:t>Орныңды тап.</w:t>
            </w:r>
          </w:p>
          <w:p w:rsidR="00F20558" w:rsidRPr="00851982" w:rsidRDefault="00F20558" w:rsidP="00F2055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851982" w:rsidRDefault="00F20558" w:rsidP="00F20558">
            <w:pPr>
              <w:rPr>
                <w:rFonts w:ascii="Times New Roman" w:hAnsi="Times New Roman"/>
                <w:b/>
                <w:color w:val="FF0000"/>
              </w:rPr>
            </w:pPr>
            <w:r w:rsidRPr="00851982">
              <w:rPr>
                <w:rFonts w:ascii="Times New Roman" w:hAnsi="Times New Roman"/>
                <w:b/>
                <w:lang w:val="kk-KZ"/>
              </w:rPr>
              <w:t>1</w:t>
            </w:r>
          </w:p>
        </w:tc>
      </w:tr>
      <w:tr w:rsidR="00F20558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11-12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0558" w:rsidRPr="00A91765" w:rsidRDefault="00F20558" w:rsidP="00F2055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58" w:rsidRPr="00A91765" w:rsidRDefault="00F20558" w:rsidP="00F205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Алтын күз»</w:t>
            </w:r>
          </w:p>
          <w:p w:rsidR="00F20558" w:rsidRPr="00A91765" w:rsidRDefault="00F20558" w:rsidP="00F205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851982" w:rsidRDefault="00BC6C64" w:rsidP="001834B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Күз бейнесін музыка, сюжетті бейнелер арқылы көрсете білу. Музыкаға әсерленуді байыту. Көңілді-көңілсіз музыканың интонациясын ажырата білу.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51982" w:rsidRPr="005D4621" w:rsidRDefault="00851982" w:rsidP="00F205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Әуенді ырғақты қимыл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«Күзгі вальс»  Қ.Шілдебаев 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Музыка тыңдау: 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«Күз жомарт» Д.Ботбаев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Ән айту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: «Күзгі жапырақтар» П.Шайжанова</w:t>
            </w:r>
          </w:p>
          <w:p w:rsidR="00BC6C64" w:rsidRPr="001834B8" w:rsidRDefault="00BC6C64" w:rsidP="00BC6C6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834B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Ойын ойнау: </w:t>
            </w:r>
            <w:r w:rsidRPr="001834B8">
              <w:rPr>
                <w:rFonts w:ascii="Times New Roman" w:hAnsi="Times New Roman"/>
                <w:sz w:val="20"/>
                <w:szCs w:val="20"/>
                <w:lang w:val="kk-KZ"/>
              </w:rPr>
              <w:t>«Күн суытты далада» А.Айтуова</w:t>
            </w:r>
          </w:p>
          <w:p w:rsidR="00F20558" w:rsidRPr="001834B8" w:rsidRDefault="00F20558" w:rsidP="00BC6C64">
            <w:pPr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20558" w:rsidRPr="00B35F5B" w:rsidRDefault="00F20558" w:rsidP="00F2055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Күн, бұлт, таяқшалар, жемістер мен көкөніс ойыншықтары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F20558" w:rsidRPr="00B35F5B" w:rsidRDefault="00F20558" w:rsidP="00F2055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«Жемістер мен көкөністерді ажырат»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58" w:rsidRPr="00A91765" w:rsidRDefault="00F20558" w:rsidP="00F20558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</w:t>
            </w:r>
          </w:p>
        </w:tc>
      </w:tr>
      <w:tr w:rsidR="00756077" w:rsidRPr="00A91765" w:rsidTr="00851982">
        <w:trPr>
          <w:cantSplit/>
          <w:trHeight w:val="13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1</w:t>
            </w: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6077" w:rsidRPr="00A91765" w:rsidRDefault="00756077" w:rsidP="00CF0824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Қаңтар</w:t>
            </w:r>
          </w:p>
          <w:p w:rsidR="00756077" w:rsidRPr="00A91765" w:rsidRDefault="00756077" w:rsidP="00CF0824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756077" w:rsidRPr="00A91765" w:rsidRDefault="00756077" w:rsidP="0075607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«Табиғат әлемі</w:t>
            </w: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756077" w:rsidRPr="00A91765" w:rsidRDefault="00756077" w:rsidP="00756077">
            <w:pPr>
              <w:ind w:left="113" w:right="11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CF08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Қүстар біздің досымыз</w:t>
            </w:r>
          </w:p>
          <w:p w:rsidR="00756077" w:rsidRPr="00A91765" w:rsidRDefault="00756077" w:rsidP="00CF08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Әуенді ойын қимылдарымен көңілді және емін-еркін көрсету. Музыкалық фразаларға сәйкес қимылдарды өзгерту.</w:t>
            </w:r>
          </w:p>
          <w:p w:rsidR="00756077" w:rsidRPr="00966CE7" w:rsidRDefault="00756077" w:rsidP="00CF082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3335A9" w:rsidRPr="002F43A4" w:rsidRDefault="00756077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335A9"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="003335A9"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«Сайқымазақтар биі» 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«В лесу родилась елочка» М.Красева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«Шырша жыры» Б.Бейсенова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«Шаңғышылар» Қимылды ойын</w:t>
            </w:r>
          </w:p>
          <w:p w:rsidR="00756077" w:rsidRPr="00B35F5B" w:rsidRDefault="00756077" w:rsidP="00BC6C6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56077" w:rsidRPr="00B35F5B" w:rsidRDefault="00756077" w:rsidP="00CF082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Торғай суреті немесе ойыншық торғай, құс ұясы, бала санына қарай торғайдың және  атрибуттары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756077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«Мысық пен торғайлар»</w:t>
            </w:r>
          </w:p>
          <w:p w:rsidR="00756077" w:rsidRPr="00966CE7" w:rsidRDefault="00756077" w:rsidP="00CF08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756077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14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77" w:rsidRPr="00A91765" w:rsidRDefault="00756077" w:rsidP="00CF082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851982" w:rsidRDefault="00756077" w:rsidP="0085198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Жануарлар әлемі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756077" w:rsidRPr="002E0AB2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Музыка ырға-ғына сәйкес жануар-ларға тән қимыл-қозғалысты бере білуге талпындыру. Әнді бір мезгілде бастау және аяқтауда мұқият болу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«Қоңыр аю қорбаңбай»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«Түлкінің әні» Ш.Құлманова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:«Ақ қоян» А.Айтуова 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«Не қалай жүреді» П.Левкодимова</w:t>
            </w:r>
          </w:p>
          <w:p w:rsidR="003335A9" w:rsidRPr="002F43A4" w:rsidRDefault="003335A9" w:rsidP="003335A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335A9" w:rsidRPr="002F43A4" w:rsidRDefault="003335A9" w:rsidP="00333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56077" w:rsidRPr="002E0AB2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077" w:rsidRPr="00B35F5B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756077" w:rsidRPr="00B35F5B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Аула көрінісі, үйшік алдында күшік, мысыө жайылып жүрген ойыншық үй жануарлары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756077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«Не қалай дыбыстайды?</w:t>
            </w: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», </w:t>
            </w:r>
          </w:p>
          <w:p w:rsidR="00756077" w:rsidRPr="002E0AB2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«Анасын тап».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756077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15-16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77" w:rsidRPr="00A91765" w:rsidRDefault="00756077" w:rsidP="00CF082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CF082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«Ғажайып қыс»</w:t>
            </w:r>
          </w:p>
          <w:p w:rsidR="00756077" w:rsidRPr="00A91765" w:rsidRDefault="00756077" w:rsidP="00CF082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756077" w:rsidRPr="00966CE7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756077" w:rsidRPr="00B35F5B" w:rsidRDefault="00756077" w:rsidP="00CF082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756077" w:rsidRPr="00B35F5B" w:rsidRDefault="00756077" w:rsidP="00CF082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CF0824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756077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17-18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77" w:rsidRPr="00A91765" w:rsidRDefault="00756077" w:rsidP="00A9176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Айналадағы өсимдиктер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Көңілді шат-шадыман музыка арқылы тыңдауға, естуге ынталандыру. Қимылдық ойын арқылы ән айту сезімін ояту.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тыңдау:«Қыс әні» К.Қуатбаев. К.Шалқаров.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айту:«Сұр көжек»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«Сылдырмақпен би»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Қыс бейнесінің суреттері, сылдырмақтар.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A9176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«Қар лақтырып ойнаймыз»</w:t>
            </w:r>
          </w:p>
          <w:p w:rsidR="00756077" w:rsidRPr="00A91765" w:rsidRDefault="00756077" w:rsidP="00A91765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756077" w:rsidRPr="00A91765" w:rsidTr="00851982">
        <w:trPr>
          <w:cantSplit/>
          <w:trHeight w:val="1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756077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56077" w:rsidRPr="00A91765" w:rsidRDefault="00756077" w:rsidP="007560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Желтоқсан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756077" w:rsidRPr="00A91765" w:rsidRDefault="00756077" w:rsidP="0075607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Менің Қазақстаным</w:t>
            </w:r>
          </w:p>
          <w:p w:rsidR="00756077" w:rsidRPr="00A91765" w:rsidRDefault="00756077" w:rsidP="0075607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75607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Тарихка саяхат</w:t>
            </w:r>
          </w:p>
          <w:p w:rsidR="00756077" w:rsidRPr="00A91765" w:rsidRDefault="00756077" w:rsidP="0075607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Елдің әдет-ғұрпы мен тарихын музыкамен байланыстыра рухани тәрбиелеу. Музыканың ырғағын дәл бере отырып, сермеу, серпілу қимылдарын орындау</w:t>
            </w:r>
          </w:p>
          <w:p w:rsidR="00756077" w:rsidRPr="009549C6" w:rsidRDefault="00756077" w:rsidP="00756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top w:val="single" w:sz="4" w:space="0" w:color="auto"/>
              <w:right w:val="single" w:sz="4" w:space="0" w:color="auto"/>
            </w:tcBorders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«Батырлар биі» А.Еңсепов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«Атамекен» Е.Хасанғалиев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«Елімнің ертеңгі иесі-біз»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«Тақия тастамақ» Ұлттық ойын</w:t>
            </w:r>
          </w:p>
          <w:p w:rsidR="00756077" w:rsidRPr="00B35F5B" w:rsidRDefault="00756077" w:rsidP="00756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077" w:rsidRPr="00B35F5B" w:rsidRDefault="00756077" w:rsidP="00756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Домбыра аспабы, арқан</w:t>
            </w:r>
          </w:p>
          <w:p w:rsidR="00756077" w:rsidRPr="00B35F5B" w:rsidRDefault="00756077" w:rsidP="00756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56077" w:rsidRPr="00B35F5B" w:rsidRDefault="00756077" w:rsidP="0075607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«Аю мен қояндар»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75607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E10685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685" w:rsidRPr="00A91765" w:rsidRDefault="00E10685" w:rsidP="00E1068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685" w:rsidRPr="00A91765" w:rsidRDefault="00E10685" w:rsidP="00E1068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Туған өлкем</w:t>
            </w: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Туған қаласына сезімін ән арқылы жеткізу. Хормен сөздер мен дыбыс-тарды таза және анық айтуға дағдыландыру.</w:t>
            </w:r>
          </w:p>
          <w:p w:rsidR="00E10685" w:rsidRPr="005D4621" w:rsidRDefault="00E10685" w:rsidP="00E1068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3335A9" w:rsidRPr="002F43A4" w:rsidRDefault="00E10685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6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335A9"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="003335A9"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«Сыр сұлуы» Ш.Қалдаяқов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«Сыр елім» (Т.Төрәлінің репертуарынан)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«Қызылорда» А.Еспенбетова</w:t>
            </w:r>
          </w:p>
          <w:p w:rsidR="00E10685" w:rsidRPr="005D4621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«Алақанмен ән айтамыз»  Музыкалық дидактикалық ойын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0685" w:rsidRPr="00B35F5B" w:rsidRDefault="00E10685" w:rsidP="00E1068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Туған өлке туралы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E10685" w:rsidRPr="005D4621" w:rsidRDefault="00E10685" w:rsidP="00E1068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621">
              <w:rPr>
                <w:rFonts w:ascii="Times New Roman" w:hAnsi="Times New Roman"/>
                <w:sz w:val="24"/>
                <w:szCs w:val="24"/>
                <w:lang w:val="kk-KZ"/>
              </w:rPr>
              <w:t>«Сиқырлы дорба»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685" w:rsidRPr="00A91765" w:rsidRDefault="00E10685" w:rsidP="00E1068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756077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</w:t>
            </w: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1-22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77" w:rsidRPr="00A91765" w:rsidRDefault="00756077" w:rsidP="00A9176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Астана Отанымыздың жүрегі</w:t>
            </w:r>
          </w:p>
          <w:p w:rsidR="00756077" w:rsidRPr="00A91765" w:rsidRDefault="00756077" w:rsidP="00A9176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Астана қаласы, Бәйтерек туралы түсініктерін дамыту, мақтаныш және құрмет сезімдерін тәрбиелеу.</w:t>
            </w:r>
          </w:p>
          <w:p w:rsidR="00756077" w:rsidRPr="00A91765" w:rsidRDefault="003335A9" w:rsidP="003335A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Әнді қуанышты, екпіндете, жігермен орындауға төселдіру.</w:t>
            </w:r>
            <w:r w:rsidR="00756077" w:rsidRPr="00A9176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«Сыр сұлуы» Ш.Қалдаяқов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«Астана» Б.Әлімжан 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«Қызылорда»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«Қатып қал» Қимылды ойын</w:t>
            </w:r>
          </w:p>
          <w:p w:rsidR="00756077" w:rsidRPr="00A91765" w:rsidRDefault="00756077" w:rsidP="003335A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. Қала Шырша суреттері,плакаттар</w:t>
            </w:r>
          </w:p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«Ненің дауысы?»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A91765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756077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756077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</w:t>
            </w: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A9176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-2</w:t>
            </w:r>
            <w:r w:rsidRPr="00A9176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77" w:rsidRPr="00A91765" w:rsidRDefault="00756077" w:rsidP="0075607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75607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77" w:rsidRPr="00A91765" w:rsidRDefault="00756077" w:rsidP="0075607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Тәуелсіз Қазақстан</w:t>
            </w:r>
          </w:p>
          <w:p w:rsidR="00756077" w:rsidRPr="00A91765" w:rsidRDefault="00756077" w:rsidP="0075607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Тәуелсіз елін, жерін мақтан тұтуға, патриот-тық сезімге тәрбиелеу. Қол ұстасып, шеңбермен жүре білу дағдыларын дамыту.</w:t>
            </w:r>
          </w:p>
          <w:p w:rsidR="00756077" w:rsidRPr="00851627" w:rsidRDefault="00756077" w:rsidP="007560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«Шырша жыры» Л.Хамиди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«Жаса мәңгі Қазақстан» Б.Бейсенова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«Жаңа жыл»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«Аяз атаның сиқырлы таяғы» 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</w:t>
            </w:r>
          </w:p>
          <w:p w:rsidR="00756077" w:rsidRPr="00B35F5B" w:rsidRDefault="00756077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56077" w:rsidRPr="00B35F5B" w:rsidRDefault="00756077" w:rsidP="007560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Шырша, шам, лента, әшекей жылтырақ, сәбіз, сыпырғы, шелек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756077" w:rsidRPr="00B35F5B" w:rsidRDefault="00756077" w:rsidP="0075607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«Аққала»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77" w:rsidRPr="00A91765" w:rsidRDefault="00756077" w:rsidP="00756077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9176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E10685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685" w:rsidRPr="00A91765" w:rsidRDefault="00E10685" w:rsidP="00E1068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2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10685" w:rsidRPr="00A91765" w:rsidRDefault="00E10685" w:rsidP="00E10685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E10685" w:rsidRPr="00A91765" w:rsidRDefault="00E10685" w:rsidP="00E1068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«Дені саудың жаны сау»</w:t>
            </w:r>
          </w:p>
          <w:p w:rsidR="00E10685" w:rsidRPr="00A91765" w:rsidRDefault="00E10685" w:rsidP="00E1068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«Дені саудың жаны сау»</w:t>
            </w: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685" w:rsidRPr="00A91765" w:rsidRDefault="00E10685" w:rsidP="00E106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Өзім туралы</w:t>
            </w:r>
          </w:p>
          <w:p w:rsidR="00E10685" w:rsidRPr="00A91765" w:rsidRDefault="00E10685" w:rsidP="00E1068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BC6C64" w:rsidRPr="002F43A4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Балаларды елжандылыққа,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тұлғалық сенімділікке тәрбиелеу.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айта отырып, мәтініне сай қимылдар жасауға үйрету. </w:t>
            </w:r>
          </w:p>
          <w:p w:rsidR="00E10685" w:rsidRPr="00240B04" w:rsidRDefault="00E10685" w:rsidP="00E1068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BC6C64" w:rsidRPr="002F43A4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</w:p>
          <w:p w:rsidR="00BC6C64" w:rsidRPr="002F43A4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«Күзгі вальс» Қ.Шілдебаев</w:t>
            </w:r>
          </w:p>
          <w:p w:rsidR="00BC6C64" w:rsidRPr="002F43A4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Музыка тыңдау: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«Атамекен өрені» Б.Бүрісұлы</w:t>
            </w:r>
          </w:p>
          <w:p w:rsidR="00BC6C64" w:rsidRPr="002F43A4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«Мен бір ерке баламын» Б.Жұмабекова</w:t>
            </w:r>
          </w:p>
          <w:p w:rsidR="00BC6C64" w:rsidRPr="002F43A4" w:rsidRDefault="00BC6C64" w:rsidP="00BC6C6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ойнау:</w:t>
            </w:r>
          </w:p>
          <w:p w:rsidR="00E10685" w:rsidRPr="00B35F5B" w:rsidRDefault="00BC6C64" w:rsidP="00BC6C6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«Өз жұбыңды тап!» Қимылды ойын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E10685" w:rsidRPr="00B35F5B" w:rsidRDefault="00E10685" w:rsidP="00E1068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Қуыршақ, ойыншық, бесік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E10685" w:rsidRPr="00B35F5B" w:rsidRDefault="00E10685" w:rsidP="00E1068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«Бала уату»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685" w:rsidRPr="00A91765" w:rsidRDefault="00E10685" w:rsidP="00E106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B10B3B" w:rsidRPr="00A91765" w:rsidTr="00851982">
        <w:trPr>
          <w:cantSplit/>
          <w:trHeight w:val="22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B3B" w:rsidRPr="00A91765" w:rsidRDefault="00B10B3B" w:rsidP="00B10B3B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B3B" w:rsidRPr="00A91765" w:rsidRDefault="00B10B3B" w:rsidP="00B10B3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10B3B" w:rsidRPr="00A91765" w:rsidRDefault="00B10B3B" w:rsidP="00B10B3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B3B" w:rsidRPr="00A91765" w:rsidRDefault="00B10B3B" w:rsidP="00B10B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«Дәрумендер»</w:t>
            </w:r>
          </w:p>
          <w:p w:rsidR="00B10B3B" w:rsidRPr="00A91765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  Астық, дәнді дақылдар мен көкөністер-дің пайдалылығын, қысқа азық дайындаудың қажеттілігін түсіну. Ел ырзығының қуанышын әнмен, бимен көркемдей білу. Мерекелік көңіл-күй сыйлау.</w:t>
            </w:r>
          </w:p>
          <w:p w:rsidR="00B10B3B" w:rsidRPr="005C3FE6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«Тәтті тосап»  биі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 Осенний вальс. Чайковский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«Күзге сәлем»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«Айгөлек» ойыны</w:t>
            </w:r>
          </w:p>
          <w:p w:rsidR="00B10B3B" w:rsidRPr="005C3FE6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B10B3B" w:rsidRPr="00B35F5B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Бесік, қуыршақ, бала тербетіп отырған ана суреті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B10B3B" w:rsidRPr="005C3FE6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>«Сақина салу»</w:t>
            </w:r>
          </w:p>
          <w:p w:rsidR="00B10B3B" w:rsidRPr="00B35F5B" w:rsidRDefault="00B10B3B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B3B" w:rsidRPr="00A91765" w:rsidRDefault="00B10B3B" w:rsidP="00B10B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B5292" w:rsidRPr="00A91765" w:rsidTr="00851982">
        <w:trPr>
          <w:cantSplit/>
          <w:trHeight w:val="219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5292" w:rsidRPr="00A91765" w:rsidRDefault="008B5292" w:rsidP="008B5292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5292" w:rsidRPr="00A91765" w:rsidRDefault="008B5292" w:rsidP="008B529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Өзіңе және өзгелерге көмектес</w:t>
            </w:r>
          </w:p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Кішіге қамқор, үлкенге қолқанат болуға тәрбиелеу. Әр түрлі сипаттағы музыка қарқынын, динамикалық реңкін қабылдау.</w:t>
            </w:r>
          </w:p>
          <w:p w:rsidR="008B5292" w:rsidRPr="00CD78B3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«Тәтті тосап»  биі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«Тыңдай білем» А.Маханбетова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«Күзге сәлем» А.Еспенбетова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«Қатты, жай» Музыкалық дидактикалық ойын</w:t>
            </w:r>
          </w:p>
          <w:p w:rsidR="008B5292" w:rsidRPr="00B35F5B" w:rsidRDefault="008B5292" w:rsidP="003335A9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8B5292" w:rsidRPr="00B35F5B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Балабақша өмірі туралы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8B5292" w:rsidRPr="00B35F5B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«Сылдырмақпен ойын» А.Майкапар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5292" w:rsidRPr="00A91765" w:rsidRDefault="008B5292" w:rsidP="008B52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8B5292" w:rsidRPr="00A91765" w:rsidTr="00851982">
        <w:trPr>
          <w:cantSplit/>
          <w:trHeight w:val="23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92" w:rsidRPr="00A91765" w:rsidRDefault="008B5292" w:rsidP="008B5292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5292" w:rsidRPr="00A91765" w:rsidRDefault="008B5292" w:rsidP="008B529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Біз күштіміз ептіміз!</w:t>
            </w:r>
          </w:p>
          <w:p w:rsidR="008B5292" w:rsidRPr="00A91765" w:rsidRDefault="008B5292" w:rsidP="008B529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3335A9" w:rsidRPr="002F43A4" w:rsidRDefault="008B5292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620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3335A9"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Мақсаты</w:t>
            </w:r>
            <w:r w:rsidR="003335A9"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Балаларды ептілікке, жылдамдыққа үйрету. Музыканың жекелеген эпизодтарын көргендегі және музыкалық бейнелерінің ара қатынасын тану.</w:t>
            </w:r>
          </w:p>
          <w:p w:rsidR="008B5292" w:rsidRPr="00E96201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 қимыл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«Себет толы жеміске» (Музыкалық сүйемелдеу -жетекшінің қалауымен)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 тыңдау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«Спорт-біздің досымыз» Ғ.Дауылбаева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: «Егін жинау» А.Филиппенко</w:t>
            </w:r>
          </w:p>
          <w:p w:rsidR="003335A9" w:rsidRPr="002F43A4" w:rsidRDefault="003335A9" w:rsidP="003335A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43A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Ойын ойнау: </w:t>
            </w:r>
            <w:r w:rsidRPr="002F43A4">
              <w:rPr>
                <w:rFonts w:ascii="Times New Roman" w:hAnsi="Times New Roman"/>
                <w:sz w:val="24"/>
                <w:szCs w:val="24"/>
                <w:lang w:val="kk-KZ"/>
              </w:rPr>
              <w:t>«Теңге ілу» Ұлттық ойын</w:t>
            </w:r>
          </w:p>
          <w:p w:rsidR="008B5292" w:rsidRPr="00B35F5B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B5292" w:rsidRPr="00B35F5B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Тайтұяқ, асатаяқ, үйшік, бас киімдер, көңілді текше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8B5292" w:rsidRPr="00966CE7" w:rsidRDefault="008B5292" w:rsidP="008B529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66CE7">
              <w:rPr>
                <w:rFonts w:ascii="Times New Roman" w:hAnsi="Times New Roman"/>
                <w:sz w:val="24"/>
                <w:szCs w:val="24"/>
                <w:lang w:val="kk-KZ"/>
              </w:rPr>
              <w:t>«Көңілді текше»</w:t>
            </w:r>
          </w:p>
          <w:p w:rsidR="008B5292" w:rsidRPr="00B35F5B" w:rsidRDefault="008B5292" w:rsidP="008B529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292" w:rsidRPr="00A91765" w:rsidRDefault="008B5292" w:rsidP="008B52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</w:tr>
      <w:tr w:rsidR="00557891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2A7DD7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2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7-28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557891" w:rsidRPr="00A91765" w:rsidRDefault="00557891" w:rsidP="002A7DD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557891" w:rsidRPr="00A91765" w:rsidRDefault="00557891" w:rsidP="0055789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«Бізді Қоршаған әлем»</w:t>
            </w:r>
          </w:p>
          <w:p w:rsidR="00557891" w:rsidRPr="00A91765" w:rsidRDefault="00557891" w:rsidP="0055789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891" w:rsidRPr="00A91765" w:rsidRDefault="00557891" w:rsidP="002A7DD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«Ғажайыптар әлемі»</w:t>
            </w:r>
          </w:p>
          <w:p w:rsidR="00557891" w:rsidRPr="00A91765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57891" w:rsidRPr="00A91765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>Балаларға қазақтың салт-дәстүрі жайында мағлұмат беру, ұлттық салт-сананы санасына сіңіру.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тыңдау: 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Әлди-әлди» қазақтың халық әні. 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айту: 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>«Әй-әй бөпем»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 Қ.Шілдебаев)</w:t>
            </w:r>
          </w:p>
          <w:p w:rsidR="00557891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«Ақ әжем» 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(К.Қуатбаев. О.Әубәкіров)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Музыкалық ырғақты қимыл: </w:t>
            </w:r>
          </w:p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«Биге шақыру»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>А.Тоқсанбаев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557891" w:rsidRPr="00B35F5B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Бесік, қуыршақ, бала тербетіп отырған ана суреті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557891" w:rsidRPr="005C3FE6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3FE6">
              <w:rPr>
                <w:rFonts w:ascii="Times New Roman" w:hAnsi="Times New Roman"/>
                <w:sz w:val="24"/>
                <w:szCs w:val="24"/>
                <w:lang w:val="kk-KZ"/>
              </w:rPr>
              <w:t>«Сақина салу»</w:t>
            </w:r>
          </w:p>
          <w:p w:rsidR="00557891" w:rsidRPr="00B35F5B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2A7DD7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557891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2A7DD7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29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-3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7891" w:rsidRPr="00A91765" w:rsidRDefault="00557891" w:rsidP="002A7DD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891" w:rsidRPr="00A91765" w:rsidRDefault="00557891" w:rsidP="002A7DD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«Көліктер»</w:t>
            </w:r>
          </w:p>
          <w:p w:rsidR="00557891" w:rsidRPr="00A91765" w:rsidRDefault="00557891" w:rsidP="002A7DD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57891" w:rsidRPr="00A91765" w:rsidRDefault="00557891" w:rsidP="002A7DD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>Музыкалық есту қабілеттерін арттыру, ойыншықты ұқыпты ұстауға, оларды әнге қосып айтуға үйрету.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тыңдау: </w:t>
            </w:r>
          </w:p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«Доп»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>Т.Ломова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айту: </w:t>
            </w:r>
          </w:p>
          <w:p w:rsidR="00557891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«Доп» </w:t>
            </w:r>
          </w:p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(Б.Қыдырбек, А.Асылбек)</w:t>
            </w:r>
          </w:p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Музыкалық ырғақтық қимыл: </w:t>
            </w:r>
          </w:p>
          <w:p w:rsidR="00557891" w:rsidRPr="00B35F5B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«Кішкентай би»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>Н.Александрова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557891" w:rsidRPr="00B35F5B" w:rsidRDefault="00557891" w:rsidP="002A7D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Доп 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557891" w:rsidRPr="00290234" w:rsidRDefault="00557891" w:rsidP="002A7DD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0234">
              <w:rPr>
                <w:rFonts w:ascii="Times New Roman" w:hAnsi="Times New Roman"/>
                <w:sz w:val="24"/>
                <w:szCs w:val="24"/>
                <w:lang w:val="kk-KZ"/>
              </w:rPr>
              <w:t>«Допқа кім тез жетеді?»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2A7DD7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57891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557891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7891" w:rsidRPr="00A91765" w:rsidRDefault="00557891" w:rsidP="0055789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891" w:rsidRPr="00A91765" w:rsidRDefault="00557891" w:rsidP="0055789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«Электроника әлемі»</w:t>
            </w:r>
          </w:p>
          <w:p w:rsidR="00557891" w:rsidRPr="00A91765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hAnsi="Times New Roman"/>
                <w:sz w:val="24"/>
                <w:szCs w:val="24"/>
                <w:lang w:val="kk-KZ"/>
              </w:rPr>
              <w:t>Әуенді есту, сезіну қабілеттерін әрі қарай дамыту, қарапайым би қимылдарын орындауға дағдыландыру, табиғи дауыспен ән айтуға үйрету.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hAnsi="Times New Roman"/>
                <w:sz w:val="24"/>
                <w:szCs w:val="24"/>
                <w:lang w:val="kk-KZ"/>
              </w:rPr>
              <w:t>Тыңдау:</w:t>
            </w:r>
          </w:p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«Ақсақ құлан» халық күйі</w:t>
            </w:r>
          </w:p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557891" w:rsidRPr="00B33331" w:rsidRDefault="00557891" w:rsidP="00557891">
            <w:pPr>
              <w:tabs>
                <w:tab w:val="left" w:pos="5505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Дос болайық бәріміз»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(И.Нүсіпбаев)</w:t>
            </w:r>
          </w:p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3331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қимыл: : «Теңізші биі»</w:t>
            </w:r>
          </w:p>
          <w:p w:rsidR="00557891" w:rsidRPr="00B33331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57891" w:rsidRPr="00B35F5B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557891" w:rsidRPr="00B35F5B" w:rsidRDefault="00557891" w:rsidP="0055789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 бойынша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557891" w:rsidRPr="00B35F5B" w:rsidRDefault="00557891" w:rsidP="0055789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«Кім тез жинайды»</w:t>
            </w:r>
          </w:p>
          <w:p w:rsidR="00557891" w:rsidRPr="00B35F5B" w:rsidRDefault="00557891" w:rsidP="00557891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5578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557891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B10B3B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7891" w:rsidRPr="00A91765" w:rsidRDefault="00557891" w:rsidP="00B10B3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«Мамандықтың бәрі жақсы»</w:t>
            </w:r>
          </w:p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57891" w:rsidRPr="00A91765" w:rsidRDefault="00557891" w:rsidP="00B10B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557891" w:rsidRPr="00B9296F" w:rsidRDefault="00557891" w:rsidP="00B10B3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Балаларға ұшқыштар жайында мағлұмат беру, дауыстың диапазонын кеңейту.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557891" w:rsidRPr="00B35F5B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557891" w:rsidRPr="00B9296F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«Ұшқыш»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Қ.Шілдебаев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557891" w:rsidRPr="00B35F5B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557891" w:rsidRPr="00B9296F" w:rsidRDefault="00557891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«Кәне, қызық ойын бар»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(К.Қуатбаев. О.Әубәкіров)</w:t>
            </w:r>
          </w:p>
          <w:p w:rsidR="00557891" w:rsidRPr="00B35F5B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557891" w:rsidRPr="00AB4AE3" w:rsidRDefault="00557891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AE3">
              <w:rPr>
                <w:rFonts w:ascii="Times New Roman" w:hAnsi="Times New Roman"/>
                <w:sz w:val="24"/>
                <w:szCs w:val="24"/>
                <w:lang w:val="kk-KZ"/>
              </w:rPr>
              <w:t>«Биге шақыру» А.Тоқсанбаев.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891" w:rsidRPr="00B35F5B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 бойынша суреттер, сақина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557891" w:rsidRPr="00AB4AE3" w:rsidRDefault="00557891" w:rsidP="00B10B3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4AE3">
              <w:rPr>
                <w:rFonts w:ascii="Times New Roman" w:hAnsi="Times New Roman"/>
                <w:sz w:val="24"/>
                <w:szCs w:val="24"/>
                <w:lang w:val="kk-KZ"/>
              </w:rPr>
              <w:t>«Сақина салу»</w:t>
            </w:r>
          </w:p>
          <w:p w:rsidR="00557891" w:rsidRPr="00B35F5B" w:rsidRDefault="00557891" w:rsidP="00B10B3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891" w:rsidRPr="00A91765" w:rsidRDefault="00557891" w:rsidP="00B10B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82539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9" w:rsidRPr="00A91765" w:rsidRDefault="00D82539" w:rsidP="00D82539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35-36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82539" w:rsidRPr="00A91765" w:rsidRDefault="00D82539" w:rsidP="00D8253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Наурыз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82539" w:rsidRPr="00A91765" w:rsidRDefault="00D82539" w:rsidP="00D8253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«Салттар мен фольклор»</w:t>
            </w:r>
          </w:p>
          <w:p w:rsidR="00D82539" w:rsidRPr="00A91765" w:rsidRDefault="00D82539" w:rsidP="00D8253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Қ.х.салттары мен дәстүрлері</w:t>
            </w:r>
          </w:p>
          <w:p w:rsidR="00D82539" w:rsidRPr="00A91765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D82539" w:rsidRPr="0079011C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Анаға деген сезімдерін ән арқылы жеткізуге үйрету. Ата-анасын сыйлауға, қастерлей білуге тәрбиелеу.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>Ән тыңдау</w:t>
            </w:r>
          </w:p>
          <w:p w:rsidR="00D82539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«Ақ мамам» </w:t>
            </w: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(Е.Хасанғалиев. А.Асылбек)</w:t>
            </w: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айту: </w:t>
            </w: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«Мерекеңмен анашым»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(Б.Қыдырбек. И.Сапарбай)</w:t>
            </w: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– қимыл:</w:t>
            </w:r>
          </w:p>
          <w:p w:rsidR="00D82539" w:rsidRPr="00AD45F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45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«Топ-топ балақан»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(М.Арынбаев. А.Асылбек)</w:t>
            </w:r>
          </w:p>
          <w:p w:rsidR="00D82539" w:rsidRPr="00B35F5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D82539" w:rsidRPr="00B35F5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Ана мен бала бейнеленген суреттер, мерекеде анаға гүл сыйлап тұрған баланың суреті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hideMark/>
          </w:tcPr>
          <w:p w:rsidR="00D82539" w:rsidRPr="00B35F5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«Гүлдер жинау»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9" w:rsidRPr="00A91765" w:rsidRDefault="00D82539" w:rsidP="00D82539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16241B" w:rsidRPr="00A91765" w:rsidTr="00851982">
        <w:trPr>
          <w:cantSplit/>
          <w:trHeight w:val="26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41B" w:rsidRPr="00A91765" w:rsidRDefault="0016241B" w:rsidP="00013D2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241B" w:rsidRPr="00A91765" w:rsidRDefault="0016241B" w:rsidP="00013D28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6241B" w:rsidRPr="00A91765" w:rsidRDefault="001624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41B" w:rsidRPr="00A91765" w:rsidRDefault="0016241B" w:rsidP="00013D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Ертегілер елінде</w:t>
            </w:r>
          </w:p>
          <w:p w:rsidR="0016241B" w:rsidRPr="00A91765" w:rsidRDefault="0016241B" w:rsidP="00013D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16241B" w:rsidRPr="00E95B1B" w:rsidRDefault="0016241B" w:rsidP="00013D2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Музыканы тыңдап, сезініп, шаттана білуге, қуана білуге баулу. Көркем-ойындық бейнелерге тән қимылды көрсете білуге, дене мүшелерін атап, көрсете алуға тәрбиелеу.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16241B" w:rsidRPr="00E95B1B" w:rsidRDefault="0016241B" w:rsidP="00013D28">
            <w:pPr>
              <w:tabs>
                <w:tab w:val="left" w:pos="5529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Тыңдау:</w:t>
            </w:r>
          </w:p>
          <w:p w:rsidR="0016241B" w:rsidRPr="00E95B1B" w:rsidRDefault="001624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«Қайсы екен?»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(Б.Дәлденбай)</w:t>
            </w:r>
          </w:p>
          <w:p w:rsidR="0016241B" w:rsidRPr="00E95B1B" w:rsidRDefault="0016241B" w:rsidP="00013D28">
            <w:pPr>
              <w:tabs>
                <w:tab w:val="left" w:pos="5529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Ән салу:</w:t>
            </w:r>
          </w:p>
          <w:p w:rsidR="0016241B" w:rsidRPr="00E95B1B" w:rsidRDefault="001624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«Қошақаным қайда екен?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.Бейсеуов)</w:t>
            </w:r>
          </w:p>
          <w:p w:rsidR="0016241B" w:rsidRPr="00E95B1B" w:rsidRDefault="0016241B" w:rsidP="00013D28">
            <w:pPr>
              <w:tabs>
                <w:tab w:val="left" w:pos="5529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Музыкалық – ырғақтық қимылдар:</w:t>
            </w:r>
          </w:p>
          <w:p w:rsidR="0016241B" w:rsidRPr="00B35F5B" w:rsidRDefault="0016241B" w:rsidP="00013D28">
            <w:pPr>
              <w:tabs>
                <w:tab w:val="left" w:pos="5529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«Жәй және жылдам»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E95B1B">
              <w:rPr>
                <w:rFonts w:ascii="Times New Roman" w:hAnsi="Times New Roman"/>
                <w:sz w:val="24"/>
                <w:szCs w:val="24"/>
                <w:lang w:val="kk-KZ"/>
              </w:rPr>
              <w:t>Е.Хасанғалиев. А.Асылбек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6241B" w:rsidRPr="00B35F5B" w:rsidRDefault="001624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Қуыршақ Айжан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16241B" w:rsidRPr="00B35F5B" w:rsidRDefault="0016241B" w:rsidP="00013D2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«Ән салған кім?»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41B" w:rsidRPr="00A91765" w:rsidRDefault="0016241B" w:rsidP="00013D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82539" w:rsidRPr="00A91765" w:rsidTr="00851982">
        <w:trPr>
          <w:cantSplit/>
          <w:trHeight w:val="13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9" w:rsidRPr="00A91765" w:rsidRDefault="00D82539" w:rsidP="00D82539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2539" w:rsidRPr="00A91765" w:rsidRDefault="00D82539" w:rsidP="00D82539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«Өнер көзі халықта»</w:t>
            </w: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539" w:rsidRPr="00A91765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D82539" w:rsidRPr="00F3548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548F">
              <w:rPr>
                <w:rFonts w:ascii="Times New Roman" w:hAnsi="Times New Roman"/>
                <w:sz w:val="24"/>
                <w:szCs w:val="24"/>
                <w:lang w:val="kk-KZ"/>
              </w:rPr>
              <w:t>Қазақтың киелі аспабы домбырамен таныстыру. Күй жанры туралы мағлұмат беру.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«Қосалқа»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Дәулеткерей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>«Көктем келді»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Б.Бейсенова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қимыл:</w:t>
            </w:r>
          </w:p>
          <w:p w:rsidR="00D82539" w:rsidRPr="002965CF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«Домбырамен би»</w:t>
            </w:r>
          </w:p>
          <w:p w:rsidR="00D82539" w:rsidRPr="00B35F5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D82539" w:rsidRPr="00B35F5B" w:rsidRDefault="00D82539" w:rsidP="00D8253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Көктем көрінісін бейнелейтін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D82539" w:rsidRPr="00B35F5B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«Қандай аспап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D82539" w:rsidRPr="00B35F5B" w:rsidRDefault="00D82539" w:rsidP="00D82539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9" w:rsidRPr="00A91765" w:rsidRDefault="00D82539" w:rsidP="00D825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16241B" w:rsidRPr="00A91765" w:rsidTr="00851982">
        <w:trPr>
          <w:cantSplit/>
          <w:trHeight w:val="19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41B" w:rsidRPr="00A91765" w:rsidRDefault="0016241B" w:rsidP="0016241B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39-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241B" w:rsidRPr="00A91765" w:rsidRDefault="0016241B" w:rsidP="0016241B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41B" w:rsidRPr="00A91765" w:rsidRDefault="001624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41B" w:rsidRPr="00A91765" w:rsidRDefault="0016241B" w:rsidP="001624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Нұр төккен, гүл көктем</w:t>
            </w:r>
          </w:p>
          <w:p w:rsidR="0016241B" w:rsidRPr="00A91765" w:rsidRDefault="001624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6241B" w:rsidRPr="00A91765" w:rsidRDefault="0016241B" w:rsidP="001624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16241B" w:rsidRPr="00BE0F34" w:rsidRDefault="0016241B" w:rsidP="001624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>Әуенді есту, сезіну қабілеттерін әрі қарай дамыту, қарапайым би қимылдарын орындауға дағдыландыру, табиғи дауыспен ән айтуға үйрету.</w:t>
            </w:r>
          </w:p>
          <w:p w:rsidR="0016241B" w:rsidRPr="00B35F5B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Тыңдау: </w:t>
            </w:r>
          </w:p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>«Ақсақ құлан» халық күйі</w:t>
            </w:r>
          </w:p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Ән айту: </w:t>
            </w:r>
          </w:p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«Наурыз-біздің жаңа жыл»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>Ж.Қалжанова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Музыкалық ырғақты – қимыл: </w:t>
            </w:r>
          </w:p>
          <w:p w:rsidR="0016241B" w:rsidRPr="00B35F5B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>«Қара жорға» халық биі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16241B" w:rsidRPr="00B35F5B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 мерекесі, салт-дәстүр көріністері бейнеленген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16241B" w:rsidRPr="00BE0F34" w:rsidRDefault="001624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E0F34">
              <w:rPr>
                <w:rFonts w:ascii="Times New Roman" w:hAnsi="Times New Roman"/>
                <w:sz w:val="24"/>
                <w:szCs w:val="24"/>
                <w:lang w:val="kk-KZ"/>
              </w:rPr>
              <w:t>«Арқан тартыс»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41B" w:rsidRPr="00A91765" w:rsidRDefault="0016241B" w:rsidP="0016241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9F250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4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-4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4591B" w:rsidRPr="00A91765" w:rsidRDefault="0004591B" w:rsidP="009F2508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04591B" w:rsidRPr="00A91765" w:rsidRDefault="0004591B" w:rsidP="0004591B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«Біз еңбекқор баламыз»</w:t>
            </w:r>
          </w:p>
          <w:p w:rsidR="0004591B" w:rsidRPr="00A91765" w:rsidRDefault="0004591B" w:rsidP="0004591B">
            <w:pPr>
              <w:ind w:left="113" w:right="11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9F250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«Аялайық гүлдерді»</w:t>
            </w:r>
          </w:p>
          <w:p w:rsidR="0004591B" w:rsidRPr="00A91765" w:rsidRDefault="0004591B" w:rsidP="009F250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hideMark/>
          </w:tcPr>
          <w:p w:rsidR="0004591B" w:rsidRPr="009549C6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>Көркем-ойындық бейнелерге сай қимылдарға еліктеу, әуенді есту, сезіну, ән айту қабілеттерін әрі қарай дамыту.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04591B" w:rsidRPr="00B35F5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04591B" w:rsidRPr="009549C6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«Гүлдермен би»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>Т.Вилькорейская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4591B" w:rsidRPr="00B35F5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04591B" w:rsidRPr="009549C6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Кәне, қызық ойын бар»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(К.Қуатбаев. О.Әубәкіров)</w:t>
            </w:r>
          </w:p>
          <w:p w:rsidR="0004591B" w:rsidRPr="00B35F5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04591B" w:rsidRPr="009549C6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«Вальс»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9549C6">
              <w:rPr>
                <w:rFonts w:ascii="Times New Roman" w:hAnsi="Times New Roman"/>
                <w:sz w:val="24"/>
                <w:szCs w:val="24"/>
                <w:lang w:val="kk-KZ"/>
              </w:rPr>
              <w:t>А.Аренский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4591B" w:rsidRPr="00B35F5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4591B" w:rsidRPr="00B35F5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Бірнеше себетке салынған гүл шоқтары, сымға қондырылған қағаздан жасалған көбелек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4591B" w:rsidRPr="00851627" w:rsidRDefault="0004591B" w:rsidP="009F250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51627">
              <w:rPr>
                <w:rFonts w:ascii="Times New Roman" w:hAnsi="Times New Roman"/>
                <w:sz w:val="24"/>
                <w:szCs w:val="24"/>
                <w:lang w:val="kk-KZ"/>
              </w:rPr>
              <w:t>«Гүлзардағы көбелектер»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9F250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04591B" w:rsidRPr="00A91765" w:rsidTr="00851982">
        <w:trPr>
          <w:cantSplit/>
          <w:trHeight w:val="1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04591B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04591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0459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«Ас атасы нан»</w:t>
            </w:r>
          </w:p>
          <w:p w:rsidR="0004591B" w:rsidRPr="00A91765" w:rsidRDefault="0004591B" w:rsidP="000459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04591B" w:rsidRPr="00A7471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471B">
              <w:rPr>
                <w:rFonts w:ascii="Times New Roman" w:hAnsi="Times New Roman"/>
                <w:sz w:val="24"/>
                <w:szCs w:val="24"/>
                <w:lang w:val="kk-KZ"/>
              </w:rPr>
              <w:t>Қуыршақ кейіпкерлер арқылы музыкаға қызығушылығын арттыру, шығармашылыққа баулу, әуенді тыңдап, сипатын ажыратуға үйретуді әрі қарай жалғастыру.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04591B" w:rsidRPr="00B35F5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04591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A747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Топ-топ,балақан»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(К.Қуатбаев.</w:t>
            </w:r>
          </w:p>
          <w:p w:rsidR="0004591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Қ.Ыдырысо</w:t>
            </w:r>
            <w:r w:rsidRPr="00A7471B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4591B" w:rsidRPr="00B35F5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Ән айту:</w:t>
            </w:r>
          </w:p>
          <w:p w:rsidR="0004591B" w:rsidRPr="00A7471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47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«Топ-топ, балақан»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(К.Қуатбаев)</w:t>
            </w:r>
          </w:p>
          <w:p w:rsidR="0004591B" w:rsidRPr="00B35F5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04591B" w:rsidRDefault="0004591B" w:rsidP="000459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«Көңілді би»</w:t>
            </w:r>
          </w:p>
          <w:p w:rsidR="0004591B" w:rsidRPr="0004591B" w:rsidRDefault="0004591B" w:rsidP="000459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 Ө.Байділда)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04591B" w:rsidRPr="00B35F5B" w:rsidRDefault="0004591B" w:rsidP="0004591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Ойыншықтар: орман көрінісі, аю, қоян, түлкі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4591B" w:rsidRPr="00B9296F" w:rsidRDefault="0004591B" w:rsidP="000459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«Қояндар мен қу түлкі»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0459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9F250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9F250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9F250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Жәндіктер мен қос мекенділер әлемі</w:t>
            </w:r>
          </w:p>
          <w:p w:rsidR="0004591B" w:rsidRPr="00A91765" w:rsidRDefault="0004591B" w:rsidP="009F250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04591B" w:rsidRPr="00B9296F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Қуыршақ театры арқылы балаларды шығармашылыққа баулу, әуен сипатын ажыратып, қимылдауға, ән айтуға дағдыландыру, достыққа, қамқорлыққа тәрбиелеу.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:rsidR="0004591B" w:rsidRPr="00B35F5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04591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«Илигай» </w:t>
            </w:r>
          </w:p>
          <w:p w:rsidR="0004591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Б.Дәлденбай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4591B" w:rsidRPr="00B35F5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Ән айту:</w:t>
            </w:r>
          </w:p>
          <w:p w:rsidR="0004591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«Қасқыр» </w:t>
            </w:r>
          </w:p>
          <w:p w:rsidR="0004591B" w:rsidRPr="00B9296F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(Д.Ботбаев, А.Асылбек)</w:t>
            </w: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«Аю», «Түлкі»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(Б.Дәлденбай, А.Асылбек)</w:t>
            </w:r>
          </w:p>
          <w:p w:rsidR="0004591B" w:rsidRPr="00B35F5B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04591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«Полька» биі </w:t>
            </w:r>
          </w:p>
          <w:p w:rsidR="0004591B" w:rsidRPr="00B35F5B" w:rsidRDefault="0004591B" w:rsidP="000459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Б.См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етана)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4591B" w:rsidRPr="00B35F5B" w:rsidRDefault="0004591B" w:rsidP="009F250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«Бауырсақ» ертегісінің көрінісі, үйшік, бауырсақ, ата,әже,қасқыр, қоян,аю,түлкі ойыншықтары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4591B" w:rsidRPr="00B9296F" w:rsidRDefault="0004591B" w:rsidP="009F250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296F">
              <w:rPr>
                <w:rFonts w:ascii="Times New Roman" w:hAnsi="Times New Roman"/>
                <w:sz w:val="24"/>
                <w:szCs w:val="24"/>
                <w:lang w:val="kk-KZ"/>
              </w:rPr>
              <w:t>«Жүгіреміз» Г.Фрид.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9F25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4</w:t>
            </w: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5-46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A9176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«Еңбек бәрін жеңбек»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Бұрын тыңдалған шығарманы тануды бекіту, кіріспедан соң әнді бастауды, жануарлардың би қимылдарына ұқсатуды үйрету.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тыңдау:«Төлдер»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(Б.Ғизатов, Ж.Өмірбеков).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айту:«Әже»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(М.Әубәкіров, С.Қалиев).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Муз – ырғақты қимыл: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«Құлыншақ»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Төлдердің суреттері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Анасын тап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Не қалай шақырады?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47-48</w:t>
            </w:r>
          </w:p>
        </w:tc>
        <w:tc>
          <w:tcPr>
            <w:tcW w:w="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4591B" w:rsidRPr="00A91765" w:rsidRDefault="0004591B" w:rsidP="00A91765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Мамыр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04591B" w:rsidRPr="00A91765" w:rsidRDefault="0004591B" w:rsidP="0004591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«Әрқашан күн сөнбесін»</w:t>
            </w:r>
          </w:p>
          <w:p w:rsidR="0004591B" w:rsidRPr="00A91765" w:rsidRDefault="0004591B" w:rsidP="0004591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«Достық-біздің тірегіміз»</w:t>
            </w:r>
          </w:p>
          <w:p w:rsidR="0004591B" w:rsidRPr="00A91765" w:rsidRDefault="0004591B" w:rsidP="00A9176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840FF7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0FF7">
              <w:rPr>
                <w:rFonts w:ascii="Times New Roman" w:hAnsi="Times New Roman"/>
                <w:sz w:val="24"/>
                <w:szCs w:val="24"/>
                <w:lang w:val="kk-KZ"/>
              </w:rPr>
              <w:t>Табиғи дауыспен ән айтуға, әнді бірге бастап, бірге аяқтауға, әуенге ілесе қарапайым би элементтерін еркін орындауға үйрету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tabs>
                <w:tab w:val="left" w:pos="5529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Тыңдау:</w:t>
            </w:r>
          </w:p>
          <w:p w:rsidR="0004591B" w:rsidRPr="00A91765" w:rsidRDefault="0004591B" w:rsidP="00A91765">
            <w:pPr>
              <w:tabs>
                <w:tab w:val="left" w:pos="5529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салу:«Достық» Ә.Бейсеуов</w:t>
            </w:r>
          </w:p>
          <w:p w:rsidR="0004591B" w:rsidRPr="00A91765" w:rsidRDefault="0004591B" w:rsidP="00A91765">
            <w:pPr>
              <w:tabs>
                <w:tab w:val="left" w:pos="5529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Музыкалық – ырғақтық қимылдар:«Достасайық»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Тақырыпқа сай жинақталған материалдар, тайтұяқ, асатаяқ.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rPr>
                <w:sz w:val="24"/>
                <w:szCs w:val="24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«Ән салған кім?»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A9176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«Отан қорғаушылар»</w:t>
            </w:r>
          </w:p>
          <w:p w:rsidR="0004591B" w:rsidRPr="00A91765" w:rsidRDefault="0004591B" w:rsidP="00A9176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Қарапайым би элементтерін еркін орындауға үйрету.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Жүгіріп, секіруге үйрету.</w:t>
            </w:r>
          </w:p>
          <w:p w:rsidR="0004591B" w:rsidRPr="00A91765" w:rsidRDefault="0004591B" w:rsidP="00A91765">
            <w:pPr>
              <w:tabs>
                <w:tab w:val="left" w:pos="2692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«Жеңіс күнін тойлаймыз»</w:t>
            </w:r>
          </w:p>
          <w:p w:rsidR="0004591B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(Өлеңін жазған: И. Сапарбаев; музыкасын жазған: Ж. Тезекбаев)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Ән айту: «Жайлауда»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Б.Ғизатов.</w:t>
            </w:r>
          </w:p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 - Жалаушамен жаттығу» Қазақ маршы А.Затаевич.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Жайлаудың ,  жалаушаның суреттері т.б.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rPr>
                <w:sz w:val="24"/>
                <w:szCs w:val="24"/>
              </w:rPr>
            </w:pPr>
            <w:r w:rsidRPr="00A91765">
              <w:rPr>
                <w:rFonts w:ascii="Times New Roman" w:hAnsi="Times New Roman"/>
                <w:sz w:val="24"/>
                <w:szCs w:val="24"/>
                <w:lang w:val="kk-KZ"/>
              </w:rPr>
              <w:t>Дауысына қарай таны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A917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013D28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013D2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013D2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«Көңілді жаз»</w:t>
            </w:r>
          </w:p>
          <w:p w:rsidR="0004591B" w:rsidRPr="00A91765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04591B" w:rsidRPr="00B35F5B" w:rsidRDefault="0004591B" w:rsidP="00013D2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Театр арқылы дыбыстарды таза айтқызу, тыңдау, «жоғары» және «төмен» дыбыстарын айыру, екі бөлімді әнді ажырата білуге үйрету</w:t>
            </w:r>
            <w:r w:rsidRPr="00B35F5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04591B" w:rsidRPr="00B35F5B" w:rsidRDefault="0004591B" w:rsidP="00013D28">
            <w:pPr>
              <w:tabs>
                <w:tab w:val="left" w:pos="269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Ән тыңдау:</w:t>
            </w:r>
          </w:p>
          <w:p w:rsidR="0004591B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«Төлдерді шақыру» </w:t>
            </w:r>
          </w:p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(Д.Ботбаев)</w:t>
            </w:r>
          </w:p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«Қоңыр аю қорбаңбай</w:t>
            </w:r>
          </w:p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Б.Дәлденбай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04591B" w:rsidRPr="002E0AB2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Музыкалық ырғақты  - қимыл:</w:t>
            </w:r>
          </w:p>
          <w:p w:rsidR="0004591B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«Тұлпарым» </w:t>
            </w:r>
          </w:p>
          <w:p w:rsidR="0004591B" w:rsidRPr="00B35F5B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Б.Бисенова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04591B" w:rsidRPr="00B35F5B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Текшелер, тақырып бойынша суреттер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4591B" w:rsidRPr="002E0AB2" w:rsidRDefault="0004591B" w:rsidP="00013D2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«Төлдерді тап»</w:t>
            </w:r>
          </w:p>
          <w:p w:rsidR="0004591B" w:rsidRPr="00B35F5B" w:rsidRDefault="0004591B" w:rsidP="00013D2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013D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04591B" w:rsidRPr="00A91765" w:rsidTr="00851982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16241B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51-52</w:t>
            </w:r>
          </w:p>
        </w:tc>
        <w:tc>
          <w:tcPr>
            <w:tcW w:w="4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591B" w:rsidRPr="00A91765" w:rsidRDefault="0004591B" w:rsidP="0016241B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91B" w:rsidRPr="00A91765" w:rsidRDefault="0004591B" w:rsidP="0016241B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«Мен жасай аламын»</w:t>
            </w:r>
          </w:p>
          <w:p w:rsidR="0004591B" w:rsidRPr="00A91765" w:rsidRDefault="0004591B" w:rsidP="001624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hideMark/>
          </w:tcPr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Дыбыс әуезділігін қалыптастыру. Аспаптардың дыбысталу тембрін айыру. Әнді орындауға баулу.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hideMark/>
          </w:tcPr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Тыңдау:</w:t>
            </w:r>
          </w:p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«Бөбектер әні»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 К.Қуатбаев)</w:t>
            </w:r>
          </w:p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Ән айту:</w:t>
            </w:r>
          </w:p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«Тайтұяқ пен асатаяқ»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(А.Райымқұлова)</w:t>
            </w:r>
          </w:p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Музыкалық-ырғақтық қимылдар:</w:t>
            </w:r>
          </w:p>
          <w:p w:rsidR="0004591B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«Шөжелерім»</w:t>
            </w:r>
          </w:p>
          <w:p w:rsidR="0004591B" w:rsidRPr="00B35F5B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Г.Гусейнли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hideMark/>
          </w:tcPr>
          <w:p w:rsidR="0004591B" w:rsidRPr="00B35F5B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Тайтұяқ, асатаяқ, үйшік, бас киімдер, көңілді текше</w:t>
            </w:r>
          </w:p>
        </w:tc>
        <w:tc>
          <w:tcPr>
            <w:tcW w:w="1248" w:type="dxa"/>
            <w:tcBorders>
              <w:left w:val="single" w:sz="4" w:space="0" w:color="auto"/>
            </w:tcBorders>
          </w:tcPr>
          <w:p w:rsidR="0004591B" w:rsidRPr="002E0AB2" w:rsidRDefault="0004591B" w:rsidP="0016241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AB2">
              <w:rPr>
                <w:rFonts w:ascii="Times New Roman" w:hAnsi="Times New Roman"/>
                <w:sz w:val="24"/>
                <w:szCs w:val="24"/>
                <w:lang w:val="kk-KZ"/>
              </w:rPr>
              <w:t>«Көңілді текше»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591B" w:rsidRPr="00A91765" w:rsidRDefault="0004591B" w:rsidP="0016241B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91765" w:rsidRPr="00A91765" w:rsidTr="00851982">
        <w:trPr>
          <w:cantSplit/>
          <w:trHeight w:val="314"/>
        </w:trPr>
        <w:tc>
          <w:tcPr>
            <w:tcW w:w="16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765" w:rsidRPr="00A91765" w:rsidRDefault="00A91765" w:rsidP="00A917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Барлығы</w:t>
            </w:r>
            <w:r w:rsidRPr="00A91765">
              <w:rPr>
                <w:rFonts w:ascii="Times New Roman" w:hAnsi="Times New Roman"/>
                <w:b/>
                <w:sz w:val="24"/>
                <w:szCs w:val="24"/>
              </w:rPr>
              <w:t xml:space="preserve">: 54 </w:t>
            </w:r>
            <w:proofErr w:type="spellStart"/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  <w:proofErr w:type="spellEnd"/>
            <w:r w:rsidRPr="00A917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</w:t>
            </w:r>
            <w:proofErr w:type="spellStart"/>
            <w:r w:rsidRPr="00A91765">
              <w:rPr>
                <w:rFonts w:ascii="Times New Roman" w:hAnsi="Times New Roman"/>
                <w:b/>
                <w:sz w:val="24"/>
                <w:szCs w:val="24"/>
              </w:rPr>
              <w:t>ат</w:t>
            </w:r>
            <w:proofErr w:type="spellEnd"/>
            <w:r w:rsidR="0083608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91765" w:rsidRPr="00A91765" w:rsidRDefault="00A91765" w:rsidP="00A91765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F1907" w:rsidRDefault="008F1907"/>
    <w:sectPr w:rsidR="008F1907" w:rsidSect="00F20558">
      <w:pgSz w:w="16838" w:h="11906" w:orient="landscape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02A3B"/>
    <w:multiLevelType w:val="hybridMultilevel"/>
    <w:tmpl w:val="8FB47E62"/>
    <w:lvl w:ilvl="0" w:tplc="95D6BBB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1E3ED2"/>
    <w:multiLevelType w:val="hybridMultilevel"/>
    <w:tmpl w:val="92985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attachedTemplate r:id="rId1"/>
  <w:defaultTabStop w:val="708"/>
  <w:characterSpacingControl w:val="doNotCompress"/>
  <w:compat/>
  <w:rsids>
    <w:rsidRoot w:val="00A91765"/>
    <w:rsid w:val="0000619F"/>
    <w:rsid w:val="00013D28"/>
    <w:rsid w:val="0004591B"/>
    <w:rsid w:val="00075237"/>
    <w:rsid w:val="00085391"/>
    <w:rsid w:val="0016241B"/>
    <w:rsid w:val="001834B8"/>
    <w:rsid w:val="002A7DD7"/>
    <w:rsid w:val="003335A9"/>
    <w:rsid w:val="00392925"/>
    <w:rsid w:val="00442149"/>
    <w:rsid w:val="00540819"/>
    <w:rsid w:val="00557891"/>
    <w:rsid w:val="005A6535"/>
    <w:rsid w:val="005F755C"/>
    <w:rsid w:val="00623D05"/>
    <w:rsid w:val="00732AFE"/>
    <w:rsid w:val="00756077"/>
    <w:rsid w:val="00760EE0"/>
    <w:rsid w:val="007B3CF9"/>
    <w:rsid w:val="007C65FA"/>
    <w:rsid w:val="007D28F0"/>
    <w:rsid w:val="00836089"/>
    <w:rsid w:val="00840FF7"/>
    <w:rsid w:val="00851982"/>
    <w:rsid w:val="0086542E"/>
    <w:rsid w:val="008B37F4"/>
    <w:rsid w:val="008B5292"/>
    <w:rsid w:val="008E0FC5"/>
    <w:rsid w:val="008F1907"/>
    <w:rsid w:val="00955C2D"/>
    <w:rsid w:val="009F2508"/>
    <w:rsid w:val="00A91765"/>
    <w:rsid w:val="00B10B3B"/>
    <w:rsid w:val="00B64033"/>
    <w:rsid w:val="00BC6C64"/>
    <w:rsid w:val="00CF0824"/>
    <w:rsid w:val="00D82539"/>
    <w:rsid w:val="00D9756E"/>
    <w:rsid w:val="00DA5E28"/>
    <w:rsid w:val="00E10685"/>
    <w:rsid w:val="00F03C83"/>
    <w:rsid w:val="00F20558"/>
    <w:rsid w:val="00F90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90"/>
  </w:style>
  <w:style w:type="paragraph" w:styleId="1">
    <w:name w:val="heading 1"/>
    <w:basedOn w:val="a"/>
    <w:next w:val="a"/>
    <w:link w:val="10"/>
    <w:uiPriority w:val="9"/>
    <w:qFormat/>
    <w:rsid w:val="00F90C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0C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0C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90C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90C9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90C9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90C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90C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90C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C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90C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90C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90C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90C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90C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90C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90C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90C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90C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90C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0C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90C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F90C90"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sid w:val="00F90C90"/>
    <w:rPr>
      <w:i/>
      <w:iCs/>
    </w:rPr>
  </w:style>
  <w:style w:type="character" w:styleId="a9">
    <w:name w:val="Intense Emphasis"/>
    <w:basedOn w:val="a0"/>
    <w:uiPriority w:val="21"/>
    <w:qFormat/>
    <w:rsid w:val="00F90C90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F90C90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F90C9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90C90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F90C9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F90C9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F90C90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F90C90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F90C90"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rsid w:val="00F90C90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F90C9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sid w:val="00F90C90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f3"/>
    <w:uiPriority w:val="59"/>
    <w:rsid w:val="00A917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A9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07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75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f3"/>
    <w:uiPriority w:val="59"/>
    <w:rsid w:val="00A917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A9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9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22C94-F0CF-4240-9802-CB466E87B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78</TotalTime>
  <Pages>1</Pages>
  <Words>2114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14</cp:revision>
  <cp:lastPrinted>2023-09-13T08:00:00Z</cp:lastPrinted>
  <dcterms:created xsi:type="dcterms:W3CDTF">2019-01-16T09:23:00Z</dcterms:created>
  <dcterms:modified xsi:type="dcterms:W3CDTF">2023-09-19T10:34:00Z</dcterms:modified>
</cp:coreProperties>
</file>